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Petritoli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Ferm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